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063" w:rsidRDefault="00D70063" w:rsidP="00C1291A">
      <w:pPr>
        <w:pStyle w:val="Ttulo3"/>
        <w:ind w:left="4678"/>
      </w:pPr>
      <w:r>
        <w:rPr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1" wp14:anchorId="157EC6F2" wp14:editId="3BA2E936">
                <wp:simplePos x="0" y="0"/>
                <mc:AlternateContent>
                  <mc:Choice Requires="wp14">
                    <wp:positionH relativeFrom="page">
                      <wp14:pctPosHOffset>8800</wp14:pctPosHOffset>
                    </wp:positionH>
                  </mc:Choice>
                  <mc:Fallback>
                    <wp:positionH relativeFrom="page">
                      <wp:posOffset>683895</wp:posOffset>
                    </wp:positionH>
                  </mc:Fallback>
                </mc:AlternateContent>
                <wp:positionV relativeFrom="margin">
                  <wp:align>top</wp:align>
                </wp:positionV>
                <wp:extent cx="2654299" cy="8458834"/>
                <wp:effectExtent l="0" t="0" r="13335" b="0"/>
                <wp:wrapSquare wrapText="bothSides"/>
                <wp:docPr id="217" name="Text Box 2" descr="Sidebar text 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299" cy="84588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063" w:rsidRDefault="00695CC4" w:rsidP="008F23F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139950" cy="2145665"/>
                                  <wp:effectExtent l="133350" t="114300" r="127000" b="140335"/>
                                  <wp:docPr id="2" name="Imagem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avatar-mulher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39950" cy="2145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sdt>
                            <w:sdtPr>
                              <w:rPr>
                                <w:sz w:val="72"/>
                              </w:rPr>
                              <w:alias w:val="Your Name"/>
                              <w:tag w:val="Your Name"/>
                              <w:id w:val="-116462592"/>
                              <w:placeholder>
                                <w:docPart w:val="B4C0D36580FE44A0AA73D07E72D9ECC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 w:multiLine="1"/>
                            </w:sdtPr>
                            <w:sdtEndPr/>
                            <w:sdtContent>
                              <w:p w:rsidR="00187B92" w:rsidRPr="00486E5D" w:rsidRDefault="00695CC4" w:rsidP="00486E5D">
                                <w:pPr>
                                  <w:pStyle w:val="Ttulo"/>
                                </w:pPr>
                                <w:r w:rsidRPr="008F23FA">
                                  <w:rPr>
                                    <w:sz w:val="72"/>
                                  </w:rPr>
                                  <w:t>Roberta Santana Luz</w:t>
                                </w:r>
                              </w:p>
                            </w:sdtContent>
                          </w:sdt>
                          <w:p w:rsidR="00D70063" w:rsidRDefault="00884425" w:rsidP="0053797F">
                            <w:pPr>
                              <w:pStyle w:val="Subttulo"/>
                              <w:spacing w:line="276" w:lineRule="auto"/>
                            </w:pPr>
                            <w:sdt>
                              <w:sdtPr>
                                <w:alias w:val="Position Title"/>
                                <w:tag w:val=""/>
                                <w:id w:val="-214128171"/>
                                <w:placeholder>
                                  <w:docPart w:val="610A11229A8C4351BBB8C677586260EB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15:appearance w15:val="hidden"/>
                                <w:text w:multiLine="1"/>
                              </w:sdtPr>
                              <w:sdtEndPr/>
                              <w:sdtContent>
                                <w:r w:rsidR="00695CC4">
                                  <w:t>28 anos</w:t>
                                </w:r>
                              </w:sdtContent>
                            </w:sdt>
                          </w:p>
                          <w:p w:rsidR="00695CC4" w:rsidRDefault="00695CC4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>Endereço completo</w:t>
                            </w:r>
                          </w:p>
                          <w:p w:rsidR="00695CC4" w:rsidRDefault="00695CC4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>cidade, estado e cep</w:t>
                            </w:r>
                          </w:p>
                          <w:p w:rsidR="00695CC4" w:rsidRDefault="00695CC4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 xml:space="preserve">(11) 98989-9898 </w:t>
                            </w:r>
                          </w:p>
                          <w:p w:rsidR="00D70063" w:rsidRDefault="00695CC4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>contato@email.com</w:t>
                            </w:r>
                          </w:p>
                          <w:p w:rsidR="00695CC4" w:rsidRDefault="00695CC4" w:rsidP="008F23FA">
                            <w:pPr>
                              <w:pStyle w:val="Ttulo3"/>
                            </w:pPr>
                            <w:r>
                              <w:t>OBJETIVO</w:t>
                            </w:r>
                          </w:p>
                          <w:p w:rsidR="00C1291A" w:rsidRDefault="00695CC4" w:rsidP="00C1291A">
                            <w:pPr>
                              <w:ind w:right="336"/>
                              <w:rPr>
                                <w:color w:val="8C0808"/>
                              </w:rPr>
                            </w:pPr>
                            <w:r w:rsidRPr="00695CC4">
                              <w:t xml:space="preserve">Desejo fazer parte do time da empresa oferecendo o melhor. Sou uma pessoa muito dedicada e comprometida com as atribuições que são dadas a mim. </w:t>
                            </w:r>
                            <w:hyperlink r:id="rId9" w:history="1">
                              <w:r w:rsidRPr="008F23FA">
                                <w:rPr>
                                  <w:rStyle w:val="Hyperlink"/>
                                  <w:color w:val="8C0808"/>
                                </w:rPr>
                                <w:t xml:space="preserve">Veja aqui </w:t>
                              </w:r>
                              <w:r w:rsidRPr="008F23FA">
                                <w:rPr>
                                  <w:rStyle w:val="Hyperlink"/>
                                  <w:b/>
                                  <w:color w:val="8C0808"/>
                                </w:rPr>
                                <w:t>exemplos prontos</w:t>
                              </w:r>
                              <w:r w:rsidRPr="008F23FA">
                                <w:rPr>
                                  <w:rStyle w:val="Hyperlink"/>
                                  <w:color w:val="8C0808"/>
                                </w:rPr>
                                <w:t xml:space="preserve"> de Objetivo Profissional para copiar</w:t>
                              </w:r>
                            </w:hyperlink>
                            <w:r w:rsidRPr="008F23FA">
                              <w:rPr>
                                <w:color w:val="8C0808"/>
                              </w:rPr>
                              <w:t>.</w:t>
                            </w:r>
                          </w:p>
                          <w:p w:rsidR="00C1291A" w:rsidRDefault="00C1291A" w:rsidP="00695CC4">
                            <w:pPr>
                              <w:rPr>
                                <w:color w:val="8C0808"/>
                              </w:rPr>
                            </w:pPr>
                          </w:p>
                          <w:p w:rsidR="00C1291A" w:rsidRPr="00C1291A" w:rsidRDefault="00C1291A" w:rsidP="00C1291A">
                            <w:pPr>
                              <w:ind w:right="336"/>
                              <w:rPr>
                                <w:b/>
                                <w:color w:val="8C0808"/>
                              </w:rPr>
                            </w:pPr>
                            <w:r w:rsidRPr="00C1291A">
                              <w:rPr>
                                <w:b/>
                                <w:color w:val="FF0000"/>
                              </w:rPr>
                              <w:t xml:space="preserve">Dica valiosa: </w:t>
                            </w:r>
                            <w:r w:rsidRPr="00C1291A">
                              <w:rPr>
                                <w:b/>
                              </w:rPr>
                              <w:t xml:space="preserve">Entregue junto com o currículo uma Carta de Apresentação. </w:t>
                            </w:r>
                            <w:r w:rsidRPr="00C1291A">
                              <w:rPr>
                                <w:b/>
                                <w:color w:val="8C0808"/>
                                <w:u w:val="single"/>
                              </w:rPr>
                              <w:t>Veja modelos prontos de Carta de Apresentação aqui.</w:t>
                            </w:r>
                          </w:p>
                          <w:p w:rsidR="00C1291A" w:rsidRPr="00695CC4" w:rsidRDefault="00C1291A" w:rsidP="00695CC4"/>
                          <w:p w:rsidR="00695CC4" w:rsidRDefault="00695CC4" w:rsidP="00D70063">
                            <w:pPr>
                              <w:pStyle w:val="ContactInfo"/>
                            </w:pPr>
                          </w:p>
                          <w:p w:rsidR="0053797F" w:rsidRDefault="0053797F" w:rsidP="00D70063">
                            <w:pPr>
                              <w:pStyle w:val="ContactInfo"/>
                            </w:pPr>
                          </w:p>
                          <w:p w:rsidR="0053797F" w:rsidRDefault="0053797F" w:rsidP="00D70063">
                            <w:pPr>
                              <w:pStyle w:val="ContactInfo"/>
                            </w:pPr>
                          </w:p>
                          <w:p w:rsidR="0053797F" w:rsidRDefault="0053797F" w:rsidP="00D70063">
                            <w:pPr>
                              <w:pStyle w:val="ContactInfo"/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EC6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Sidebar text box" style="position:absolute;left:0;text-align:left;margin-left:0;margin-top:0;width:209pt;height:666.05pt;z-index:251659264;visibility:visible;mso-wrap-style:square;mso-width-percent:0;mso-height-percent:0;mso-left-percent:88;mso-wrap-distance-left:9pt;mso-wrap-distance-top:3.6pt;mso-wrap-distance-right:9pt;mso-wrap-distance-bottom:3.6pt;mso-position-horizontal-relative:page;mso-position-vertical:top;mso-position-vertical-relative:margin;mso-width-percent:0;mso-height-percent:0;mso-left-percent:88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" filled="f" stroked="f">
                <v:textbox inset="0,0,0,0">
                  <w:txbxContent>
                    <w:p w:rsidR="00D70063" w:rsidRDefault="00695CC4" w:rsidP="008F23F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139950" cy="2145665"/>
                            <wp:effectExtent l="133350" t="114300" r="127000" b="140335"/>
                            <wp:docPr id="2" name="Imagem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avatar-mulher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39950" cy="214566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sdt>
                      <w:sdtPr>
                        <w:rPr>
                          <w:sz w:val="72"/>
                        </w:rPr>
                        <w:alias w:val="Your Name"/>
                        <w:tag w:val="Your Name"/>
                        <w:id w:val="-116462592"/>
                        <w:placeholder>
                          <w:docPart w:val="B4C0D36580FE44A0AA73D07E72D9ECCB"/>
                        </w:placeholder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15:appearance w15:val="hidden"/>
                        <w:text w:multiLine="1"/>
                      </w:sdtPr>
                      <w:sdtEndPr/>
                      <w:sdtContent>
                        <w:p w:rsidR="00187B92" w:rsidRPr="00486E5D" w:rsidRDefault="00695CC4" w:rsidP="00486E5D">
                          <w:pPr>
                            <w:pStyle w:val="Ttulo"/>
                          </w:pPr>
                          <w:r w:rsidRPr="008F23FA">
                            <w:rPr>
                              <w:sz w:val="72"/>
                            </w:rPr>
                            <w:t>Roberta Santana Luz</w:t>
                          </w:r>
                        </w:p>
                      </w:sdtContent>
                    </w:sdt>
                    <w:p w:rsidR="00D70063" w:rsidRDefault="00884425" w:rsidP="0053797F">
                      <w:pPr>
                        <w:pStyle w:val="Subttulo"/>
                        <w:spacing w:line="276" w:lineRule="auto"/>
                      </w:pPr>
                      <w:sdt>
                        <w:sdtPr>
                          <w:alias w:val="Position Title"/>
                          <w:tag w:val=""/>
                          <w:id w:val="-214128171"/>
                          <w:placeholder>
                            <w:docPart w:val="610A11229A8C4351BBB8C677586260EB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15:appearance w15:val="hidden"/>
                          <w:text w:multiLine="1"/>
                        </w:sdtPr>
                        <w:sdtEndPr/>
                        <w:sdtContent>
                          <w:r w:rsidR="00695CC4">
                            <w:t>28 anos</w:t>
                          </w:r>
                        </w:sdtContent>
                      </w:sdt>
                    </w:p>
                    <w:p w:rsidR="00695CC4" w:rsidRDefault="00695CC4" w:rsidP="0053797F">
                      <w:pPr>
                        <w:pStyle w:val="Subttulo"/>
                        <w:spacing w:line="276" w:lineRule="auto"/>
                      </w:pPr>
                      <w:r>
                        <w:t>Endereço completo</w:t>
                      </w:r>
                    </w:p>
                    <w:p w:rsidR="00695CC4" w:rsidRDefault="00695CC4" w:rsidP="0053797F">
                      <w:pPr>
                        <w:pStyle w:val="Subttulo"/>
                        <w:spacing w:line="276" w:lineRule="auto"/>
                      </w:pPr>
                      <w:r>
                        <w:t>cidade, estado e cep</w:t>
                      </w:r>
                    </w:p>
                    <w:p w:rsidR="00695CC4" w:rsidRDefault="00695CC4" w:rsidP="0053797F">
                      <w:pPr>
                        <w:pStyle w:val="Subttulo"/>
                        <w:spacing w:line="276" w:lineRule="auto"/>
                      </w:pPr>
                      <w:r>
                        <w:t xml:space="preserve">(11) 98989-9898 </w:t>
                      </w:r>
                    </w:p>
                    <w:p w:rsidR="00D70063" w:rsidRDefault="00695CC4" w:rsidP="0053797F">
                      <w:pPr>
                        <w:pStyle w:val="Subttulo"/>
                        <w:spacing w:line="276" w:lineRule="auto"/>
                      </w:pPr>
                      <w:r>
                        <w:t>contato@email.com</w:t>
                      </w:r>
                    </w:p>
                    <w:p w:rsidR="00695CC4" w:rsidRDefault="00695CC4" w:rsidP="008F23FA">
                      <w:pPr>
                        <w:pStyle w:val="Ttulo3"/>
                      </w:pPr>
                      <w:r>
                        <w:t>OBJETIVO</w:t>
                      </w:r>
                    </w:p>
                    <w:p w:rsidR="00C1291A" w:rsidRDefault="00695CC4" w:rsidP="00C1291A">
                      <w:pPr>
                        <w:ind w:right="336"/>
                        <w:rPr>
                          <w:color w:val="8C0808"/>
                        </w:rPr>
                      </w:pPr>
                      <w:r w:rsidRPr="00695CC4">
                        <w:t xml:space="preserve">Desejo fazer parte do time da empresa oferecendo o melhor. Sou uma pessoa muito dedicada e comprometida com as atribuições que são dadas a mim. </w:t>
                      </w:r>
                      <w:hyperlink r:id="rId10" w:history="1">
                        <w:r w:rsidRPr="008F23FA">
                          <w:rPr>
                            <w:rStyle w:val="Hyperlink"/>
                            <w:color w:val="8C0808"/>
                          </w:rPr>
                          <w:t xml:space="preserve">Veja aqui </w:t>
                        </w:r>
                        <w:r w:rsidRPr="008F23FA">
                          <w:rPr>
                            <w:rStyle w:val="Hyperlink"/>
                            <w:b/>
                            <w:color w:val="8C0808"/>
                          </w:rPr>
                          <w:t>exemplos prontos</w:t>
                        </w:r>
                        <w:r w:rsidRPr="008F23FA">
                          <w:rPr>
                            <w:rStyle w:val="Hyperlink"/>
                            <w:color w:val="8C0808"/>
                          </w:rPr>
                          <w:t xml:space="preserve"> de Objetivo Profissional para copiar</w:t>
                        </w:r>
                      </w:hyperlink>
                      <w:r w:rsidRPr="008F23FA">
                        <w:rPr>
                          <w:color w:val="8C0808"/>
                        </w:rPr>
                        <w:t>.</w:t>
                      </w:r>
                    </w:p>
                    <w:p w:rsidR="00C1291A" w:rsidRDefault="00C1291A" w:rsidP="00695CC4">
                      <w:pPr>
                        <w:rPr>
                          <w:color w:val="8C0808"/>
                        </w:rPr>
                      </w:pPr>
                    </w:p>
                    <w:p w:rsidR="00C1291A" w:rsidRPr="00C1291A" w:rsidRDefault="00C1291A" w:rsidP="00C1291A">
                      <w:pPr>
                        <w:ind w:right="336"/>
                        <w:rPr>
                          <w:b/>
                          <w:color w:val="8C0808"/>
                        </w:rPr>
                      </w:pPr>
                      <w:r w:rsidRPr="00C1291A">
                        <w:rPr>
                          <w:b/>
                          <w:color w:val="FF0000"/>
                        </w:rPr>
                        <w:t xml:space="preserve">Dica valiosa: </w:t>
                      </w:r>
                      <w:r w:rsidRPr="00C1291A">
                        <w:rPr>
                          <w:b/>
                        </w:rPr>
                        <w:t xml:space="preserve">Entregue junto com o currículo uma Carta de Apresentação. </w:t>
                      </w:r>
                      <w:r w:rsidRPr="00C1291A">
                        <w:rPr>
                          <w:b/>
                          <w:color w:val="8C0808"/>
                          <w:u w:val="single"/>
                        </w:rPr>
                        <w:t>Veja modelos prontos de Carta de Apresentação aqui.</w:t>
                      </w:r>
                    </w:p>
                    <w:p w:rsidR="00C1291A" w:rsidRPr="00695CC4" w:rsidRDefault="00C1291A" w:rsidP="00695CC4"/>
                    <w:p w:rsidR="00695CC4" w:rsidRDefault="00695CC4" w:rsidP="00D70063">
                      <w:pPr>
                        <w:pStyle w:val="ContactInfo"/>
                      </w:pPr>
                    </w:p>
                    <w:p w:rsidR="0053797F" w:rsidRDefault="0053797F" w:rsidP="00D70063">
                      <w:pPr>
                        <w:pStyle w:val="ContactInfo"/>
                      </w:pPr>
                    </w:p>
                    <w:p w:rsidR="0053797F" w:rsidRDefault="0053797F" w:rsidP="00D70063">
                      <w:pPr>
                        <w:pStyle w:val="ContactInfo"/>
                      </w:pPr>
                    </w:p>
                    <w:p w:rsidR="0053797F" w:rsidRDefault="0053797F" w:rsidP="00D70063">
                      <w:pPr>
                        <w:pStyle w:val="ContactInfo"/>
                      </w:pPr>
                    </w:p>
                  </w:txbxContent>
                </v:textbox>
                <w10:wrap type="square" anchorx="page" anchory="margin"/>
                <w10:anchorlock/>
              </v:shape>
            </w:pict>
          </mc:Fallback>
        </mc:AlternateContent>
      </w:r>
      <w:r w:rsidR="008F23FA">
        <w:t>EXPERIÊNCIAS</w:t>
      </w:r>
    </w:p>
    <w:p w:rsidR="00D70063" w:rsidRDefault="008F23FA" w:rsidP="00C1291A">
      <w:pPr>
        <w:pStyle w:val="Ttulo4"/>
        <w:ind w:left="4678"/>
      </w:pPr>
      <w:r>
        <w:t>VENDEDORA, CASAS BAHIA</w:t>
      </w:r>
    </w:p>
    <w:p w:rsidR="00D70063" w:rsidRDefault="008F23FA" w:rsidP="00C1291A">
      <w:pPr>
        <w:pStyle w:val="Ttulo5"/>
        <w:ind w:left="4678"/>
      </w:pPr>
      <w:r>
        <w:t>2008 - 2009</w:t>
      </w:r>
    </w:p>
    <w:p w:rsidR="008F23FA" w:rsidRDefault="008F23FA" w:rsidP="00C1291A">
      <w:pPr>
        <w:pStyle w:val="PargrafodaLista"/>
        <w:numPr>
          <w:ilvl w:val="0"/>
          <w:numId w:val="2"/>
        </w:numPr>
        <w:ind w:left="5245" w:hanging="290"/>
      </w:pPr>
      <w:r>
        <w:t>Atendimento ao cliente, foco em vendas;</w:t>
      </w:r>
    </w:p>
    <w:p w:rsidR="00D70063" w:rsidRDefault="008F23FA" w:rsidP="00C1291A">
      <w:pPr>
        <w:pStyle w:val="PargrafodaLista"/>
        <w:numPr>
          <w:ilvl w:val="0"/>
          <w:numId w:val="2"/>
        </w:numPr>
        <w:ind w:left="5245" w:hanging="290"/>
      </w:pPr>
      <w:r>
        <w:t>Atendimento ao cliente corporativo.</w:t>
      </w:r>
    </w:p>
    <w:p w:rsidR="00D70063" w:rsidRDefault="008F23FA" w:rsidP="00C1291A">
      <w:pPr>
        <w:pStyle w:val="Ttulo4"/>
        <w:ind w:left="4678"/>
      </w:pPr>
      <w:r>
        <w:t>auxiliar administrativo</w:t>
      </w:r>
    </w:p>
    <w:p w:rsidR="00D70063" w:rsidRDefault="008F23FA" w:rsidP="00C1291A">
      <w:pPr>
        <w:pStyle w:val="Ttulo5"/>
        <w:ind w:left="4678"/>
      </w:pPr>
      <w:r>
        <w:t>2006 - 2007</w:t>
      </w:r>
    </w:p>
    <w:p w:rsidR="008F23FA" w:rsidRPr="006631A5" w:rsidRDefault="008F23FA" w:rsidP="00C1291A">
      <w:pPr>
        <w:pStyle w:val="PargrafodaLista"/>
        <w:numPr>
          <w:ilvl w:val="0"/>
          <w:numId w:val="2"/>
        </w:numPr>
        <w:spacing w:after="80" w:line="240" w:lineRule="auto"/>
        <w:ind w:left="5245" w:hanging="290"/>
      </w:pPr>
      <w:r w:rsidRPr="006631A5">
        <w:t>Organização de documentos;</w:t>
      </w:r>
    </w:p>
    <w:p w:rsidR="008F23FA" w:rsidRDefault="008F23FA" w:rsidP="00C1291A">
      <w:pPr>
        <w:pStyle w:val="PargrafodaLista"/>
        <w:numPr>
          <w:ilvl w:val="0"/>
          <w:numId w:val="2"/>
        </w:numPr>
        <w:spacing w:after="80" w:line="240" w:lineRule="auto"/>
        <w:ind w:left="5245" w:hanging="290"/>
      </w:pPr>
      <w:r w:rsidRPr="006631A5">
        <w:t>Atendimento telefônico.</w:t>
      </w:r>
    </w:p>
    <w:p w:rsidR="008F23FA" w:rsidRPr="006631A5" w:rsidRDefault="008F23FA" w:rsidP="00C1291A">
      <w:pPr>
        <w:spacing w:after="80" w:line="240" w:lineRule="auto"/>
        <w:ind w:left="4678"/>
      </w:pPr>
    </w:p>
    <w:p w:rsidR="00D70063" w:rsidRDefault="00DE61BC" w:rsidP="00C1291A">
      <w:pPr>
        <w:pStyle w:val="Ttulo3"/>
        <w:ind w:left="4678"/>
      </w:pPr>
      <w:r>
        <w:t>FORMAÇÃO</w:t>
      </w:r>
    </w:p>
    <w:p w:rsidR="00D70063" w:rsidRDefault="00DE61BC" w:rsidP="00C1291A">
      <w:pPr>
        <w:pStyle w:val="Ttulo4"/>
        <w:ind w:left="4678"/>
      </w:pPr>
      <w:r w:rsidRPr="00DE61BC">
        <w:t>Superior em Administração</w:t>
      </w:r>
      <w:r>
        <w:t>,</w:t>
      </w:r>
      <w:r>
        <w:br/>
        <w:t xml:space="preserve">USP - </w:t>
      </w:r>
      <w:r w:rsidRPr="00DE61BC">
        <w:t xml:space="preserve">Universidade de São Paulo </w:t>
      </w:r>
    </w:p>
    <w:p w:rsidR="00DE61BC" w:rsidRDefault="00DE61BC" w:rsidP="00C1291A">
      <w:pPr>
        <w:pStyle w:val="Ttulo5"/>
        <w:ind w:left="4678"/>
      </w:pPr>
      <w:r>
        <w:t>2010</w:t>
      </w:r>
      <w:r>
        <w:t xml:space="preserve"> - 20</w:t>
      </w:r>
      <w:r>
        <w:t>17</w:t>
      </w:r>
    </w:p>
    <w:p w:rsidR="00DE61BC" w:rsidRPr="00DE61BC" w:rsidRDefault="00DE61BC" w:rsidP="00C1291A">
      <w:pPr>
        <w:pStyle w:val="PargrafodaLista"/>
        <w:numPr>
          <w:ilvl w:val="0"/>
          <w:numId w:val="2"/>
        </w:numPr>
        <w:ind w:left="5245" w:hanging="290"/>
      </w:pPr>
      <w:r w:rsidRPr="00DE61BC">
        <w:t>Prêmio de Mérito estudantil;</w:t>
      </w:r>
    </w:p>
    <w:p w:rsidR="00D70063" w:rsidRDefault="00DE61BC" w:rsidP="00C1291A">
      <w:pPr>
        <w:pStyle w:val="PargrafodaLista"/>
        <w:numPr>
          <w:ilvl w:val="0"/>
          <w:numId w:val="2"/>
        </w:numPr>
        <w:spacing w:after="80" w:line="240" w:lineRule="auto"/>
        <w:ind w:left="5245" w:hanging="290"/>
      </w:pPr>
      <w:r w:rsidRPr="003F1803">
        <w:t>Membro do Colegiado</w:t>
      </w:r>
    </w:p>
    <w:p w:rsidR="00DE61BC" w:rsidRDefault="00DE61BC" w:rsidP="00C1291A">
      <w:pPr>
        <w:pStyle w:val="Ttulo4"/>
        <w:ind w:left="4678"/>
      </w:pPr>
      <w:r w:rsidRPr="00DE61BC">
        <w:t>Ensino Médio</w:t>
      </w:r>
      <w:r>
        <w:t>, Colégio marista paulista</w:t>
      </w:r>
    </w:p>
    <w:p w:rsidR="00DE61BC" w:rsidRDefault="00DE61BC" w:rsidP="00C1291A">
      <w:pPr>
        <w:pStyle w:val="Ttulo5"/>
        <w:ind w:left="4678"/>
      </w:pPr>
      <w:r>
        <w:t>2006</w:t>
      </w:r>
      <w:r>
        <w:t xml:space="preserve"> - 20</w:t>
      </w:r>
      <w:r>
        <w:t>09</w:t>
      </w:r>
    </w:p>
    <w:p w:rsidR="00DE61BC" w:rsidRDefault="00DE61BC" w:rsidP="00C1291A">
      <w:pPr>
        <w:pStyle w:val="PargrafodaLista"/>
        <w:numPr>
          <w:ilvl w:val="0"/>
          <w:numId w:val="2"/>
        </w:numPr>
        <w:spacing w:after="80" w:line="240" w:lineRule="auto"/>
        <w:ind w:left="5245" w:hanging="283"/>
      </w:pPr>
      <w:r w:rsidRPr="003F1803">
        <w:t>Membro do Grêmio Estudantil</w:t>
      </w:r>
      <w:r w:rsidRPr="003F1803">
        <w:t xml:space="preserve"> </w:t>
      </w:r>
    </w:p>
    <w:p w:rsidR="00DE61BC" w:rsidRDefault="00DE61BC" w:rsidP="00C1291A">
      <w:pPr>
        <w:spacing w:after="80" w:line="240" w:lineRule="auto"/>
        <w:ind w:left="4678"/>
      </w:pPr>
    </w:p>
    <w:p w:rsidR="00C1291A" w:rsidRDefault="00C1291A" w:rsidP="00C1291A">
      <w:pPr>
        <w:pStyle w:val="Ttulo3"/>
        <w:ind w:left="4678"/>
      </w:pPr>
      <w:r>
        <w:t>PERFIL PROFISSIONAL E HABILIDADES</w:t>
      </w:r>
    </w:p>
    <w:p w:rsidR="00C1291A" w:rsidRPr="00C1291A" w:rsidRDefault="00C1291A" w:rsidP="00C1291A">
      <w:pPr>
        <w:pStyle w:val="PargrafodaLista"/>
        <w:numPr>
          <w:ilvl w:val="0"/>
          <w:numId w:val="2"/>
        </w:numPr>
        <w:tabs>
          <w:tab w:val="left" w:pos="5245"/>
        </w:tabs>
        <w:ind w:left="5387" w:hanging="290"/>
      </w:pPr>
      <w:r w:rsidRPr="00C1291A">
        <w:t>Disponibilidade para viagens e/ou mudança de cidade;</w:t>
      </w:r>
    </w:p>
    <w:p w:rsidR="00C1291A" w:rsidRDefault="00C1291A" w:rsidP="00C1291A">
      <w:pPr>
        <w:pStyle w:val="PargrafodaLista"/>
        <w:numPr>
          <w:ilvl w:val="0"/>
          <w:numId w:val="2"/>
        </w:numPr>
        <w:tabs>
          <w:tab w:val="left" w:pos="5245"/>
        </w:tabs>
        <w:ind w:left="5387" w:hanging="290"/>
      </w:pPr>
      <w:r>
        <w:t>Carteira de Habilitação AB;</w:t>
      </w:r>
    </w:p>
    <w:p w:rsidR="00C1291A" w:rsidRPr="00DE61BC" w:rsidRDefault="00C1291A" w:rsidP="00C1291A">
      <w:pPr>
        <w:pStyle w:val="PargrafodaLista"/>
        <w:numPr>
          <w:ilvl w:val="0"/>
          <w:numId w:val="2"/>
        </w:numPr>
        <w:tabs>
          <w:tab w:val="left" w:pos="5245"/>
        </w:tabs>
        <w:ind w:left="5387" w:hanging="290"/>
      </w:pPr>
      <w:r>
        <w:t>Inglês Avançado e Fluente.</w:t>
      </w:r>
    </w:p>
    <w:p w:rsidR="00C1291A" w:rsidRDefault="00C1291A" w:rsidP="00C1291A">
      <w:pPr>
        <w:spacing w:after="80" w:line="240" w:lineRule="auto"/>
        <w:ind w:left="4678"/>
      </w:pPr>
    </w:p>
    <w:p w:rsidR="00D70063" w:rsidRDefault="0053797F" w:rsidP="00C1291A">
      <w:pPr>
        <w:pStyle w:val="Ttulo3"/>
        <w:ind w:left="4678"/>
      </w:pPr>
      <w:r w:rsidRPr="0053797F">
        <w:t>REFERÊNCIAS</w:t>
      </w:r>
      <w:bookmarkStart w:id="0" w:name="_GoBack"/>
      <w:bookmarkEnd w:id="0"/>
    </w:p>
    <w:p w:rsidR="00D70063" w:rsidRPr="0053797F" w:rsidRDefault="0053797F" w:rsidP="00C1291A">
      <w:pPr>
        <w:pStyle w:val="Ttulo4"/>
        <w:spacing w:line="276" w:lineRule="auto"/>
        <w:ind w:left="4678"/>
        <w:rPr>
          <w:sz w:val="24"/>
        </w:rPr>
      </w:pPr>
      <w:r w:rsidRPr="0053797F">
        <w:rPr>
          <w:sz w:val="24"/>
        </w:rPr>
        <w:t xml:space="preserve">Maria Lúcia Santana, </w:t>
      </w:r>
      <w:r w:rsidRPr="0053797F">
        <w:rPr>
          <w:sz w:val="24"/>
        </w:rPr>
        <w:t>Gerente</w:t>
      </w:r>
      <w:r w:rsidRPr="0053797F">
        <w:rPr>
          <w:sz w:val="24"/>
        </w:rPr>
        <w:t xml:space="preserve"> Casas Bahia</w:t>
      </w:r>
    </w:p>
    <w:p w:rsidR="0053797F" w:rsidRPr="0053797F" w:rsidRDefault="0053797F" w:rsidP="00C1291A">
      <w:pPr>
        <w:pStyle w:val="Ttulo5"/>
        <w:spacing w:line="276" w:lineRule="auto"/>
        <w:ind w:left="4678"/>
        <w:rPr>
          <w:sz w:val="24"/>
        </w:rPr>
      </w:pPr>
      <w:r w:rsidRPr="0053797F">
        <w:rPr>
          <w:sz w:val="24"/>
        </w:rPr>
        <w:t>(11) 9999-88888</w:t>
      </w:r>
    </w:p>
    <w:p w:rsidR="0053797F" w:rsidRPr="0053797F" w:rsidRDefault="0053797F" w:rsidP="00C1291A">
      <w:pPr>
        <w:pStyle w:val="Ttulo5"/>
        <w:spacing w:line="276" w:lineRule="auto"/>
        <w:ind w:left="4678"/>
        <w:rPr>
          <w:rFonts w:asciiTheme="majorHAnsi" w:eastAsiaTheme="majorEastAsia" w:hAnsiTheme="majorHAnsi"/>
          <w:b/>
          <w:iCs/>
          <w:sz w:val="24"/>
        </w:rPr>
      </w:pPr>
      <w:r w:rsidRPr="0053797F">
        <w:rPr>
          <w:rFonts w:asciiTheme="majorHAnsi" w:eastAsiaTheme="majorEastAsia" w:hAnsiTheme="majorHAnsi"/>
          <w:b/>
          <w:iCs/>
          <w:sz w:val="24"/>
        </w:rPr>
        <w:t>Jorge Castro Antonio, professor Senac</w:t>
      </w:r>
    </w:p>
    <w:p w:rsidR="0053797F" w:rsidRPr="00C1291A" w:rsidRDefault="0053797F" w:rsidP="00C1291A">
      <w:pPr>
        <w:pStyle w:val="Ttulo5"/>
        <w:spacing w:line="276" w:lineRule="auto"/>
        <w:ind w:left="4678"/>
        <w:rPr>
          <w:sz w:val="24"/>
        </w:rPr>
      </w:pPr>
      <w:r w:rsidRPr="0053797F">
        <w:rPr>
          <w:rFonts w:asciiTheme="majorHAnsi" w:eastAsiaTheme="majorEastAsia" w:hAnsiTheme="majorHAnsi"/>
          <w:b/>
          <w:iCs/>
          <w:sz w:val="24"/>
        </w:rPr>
        <w:t xml:space="preserve"> </w:t>
      </w:r>
      <w:r w:rsidRPr="0053797F">
        <w:rPr>
          <w:sz w:val="24"/>
        </w:rPr>
        <w:t>(11) 9999-88888</w:t>
      </w:r>
    </w:p>
    <w:p w:rsidR="0053797F" w:rsidRPr="0053797F" w:rsidRDefault="0053797F" w:rsidP="00C1291A">
      <w:pPr>
        <w:tabs>
          <w:tab w:val="left" w:pos="1968"/>
          <w:tab w:val="left" w:pos="4536"/>
        </w:tabs>
        <w:rPr>
          <w:sz w:val="22"/>
          <w:lang w:eastAsia="ja-JP"/>
        </w:rPr>
      </w:pPr>
      <w:r>
        <w:rPr>
          <w:sz w:val="22"/>
          <w:lang w:eastAsia="ja-JP"/>
        </w:rPr>
        <w:tab/>
      </w:r>
    </w:p>
    <w:sectPr w:rsidR="0053797F" w:rsidRPr="0053797F" w:rsidSect="00C1291A">
      <w:headerReference w:type="default" r:id="rId11"/>
      <w:footerReference w:type="first" r:id="rId12"/>
      <w:pgSz w:w="12240" w:h="15840"/>
      <w:pgMar w:top="1080" w:right="1080" w:bottom="1080" w:left="1134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425" w:rsidRDefault="00884425" w:rsidP="00187B92">
      <w:pPr>
        <w:spacing w:after="0" w:line="240" w:lineRule="auto"/>
      </w:pPr>
      <w:r>
        <w:separator/>
      </w:r>
    </w:p>
  </w:endnote>
  <w:endnote w:type="continuationSeparator" w:id="0">
    <w:p w:rsidR="00884425" w:rsidRDefault="00884425" w:rsidP="00187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libri Light" w:eastAsia="Calibri Light" w:hAnsi="Calibri Light" w:cs="Times New Roman"/>
        <w:color w:val="4C4C4C"/>
        <w:sz w:val="22"/>
        <w:szCs w:val="22"/>
        <w:lang w:val="en-US"/>
      </w:rPr>
      <w:id w:val="886767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797F" w:rsidRPr="0053797F" w:rsidRDefault="0053797F" w:rsidP="00C1291A">
        <w:pPr>
          <w:spacing w:after="160"/>
          <w:ind w:left="-426"/>
          <w:rPr>
            <w:rFonts w:ascii="Cambria" w:eastAsia="HGMinchoB" w:hAnsi="Cambria" w:cs="Times New Roman"/>
            <w:sz w:val="22"/>
            <w:szCs w:val="22"/>
            <w:lang w:val="en-US" w:eastAsia="ja-JP"/>
          </w:rPr>
        </w:pPr>
      </w:p>
      <w:p w:rsidR="0053797F" w:rsidRPr="0053797F" w:rsidRDefault="0053797F" w:rsidP="0053797F">
        <w:pPr>
          <w:pBdr>
            <w:top w:val="single" w:sz="4" w:space="6" w:color="B1C0CD"/>
            <w:left w:val="single" w:sz="2" w:space="4" w:color="FFFFFF"/>
          </w:pBdr>
          <w:spacing w:after="0" w:line="240" w:lineRule="auto"/>
          <w:ind w:left="-360" w:right="-360"/>
          <w:jc w:val="center"/>
          <w:rPr>
            <w:rFonts w:ascii="Cambria" w:eastAsia="Cambria" w:hAnsi="Cambria" w:cs="Times New Roman"/>
            <w:color w:val="595959"/>
            <w:kern w:val="20"/>
            <w:sz w:val="16"/>
            <w:szCs w:val="20"/>
            <w:lang w:val="en-US" w:eastAsia="ja-JP"/>
          </w:rPr>
        </w:pPr>
        <w:r w:rsidRPr="0053797F">
          <w:rPr>
            <w:rFonts w:ascii="Cambria" w:eastAsia="Cambria" w:hAnsi="Cambria" w:cs="Times New Roman"/>
            <w:color w:val="595959"/>
            <w:kern w:val="20"/>
            <w:sz w:val="16"/>
            <w:szCs w:val="20"/>
            <w:lang w:val="en-US" w:eastAsia="ja-JP"/>
          </w:rPr>
          <w:t>http://modelodecurriculogratis.com.br</w:t>
        </w:r>
      </w:p>
    </w:sdtContent>
  </w:sdt>
  <w:p w:rsidR="0053797F" w:rsidRDefault="0053797F" w:rsidP="00C1291A">
    <w:pPr>
      <w:pStyle w:val="Rodap"/>
      <w:ind w:left="-4536" w:hanging="14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425" w:rsidRDefault="00884425" w:rsidP="00187B92">
      <w:pPr>
        <w:spacing w:after="0" w:line="240" w:lineRule="auto"/>
      </w:pPr>
      <w:r>
        <w:separator/>
      </w:r>
    </w:p>
  </w:footnote>
  <w:footnote w:type="continuationSeparator" w:id="0">
    <w:p w:rsidR="00884425" w:rsidRDefault="00884425" w:rsidP="00187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12114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9F0771" w:rsidRDefault="00187B92">
        <w:pPr>
          <w:pStyle w:val="Cabealho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291A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  <w:lang w:eastAsia="pt-BR"/>
          </w:rPr>
          <mc:AlternateContent>
            <mc:Choice Requires="wps">
              <w:drawing>
                <wp:anchor distT="45720" distB="45720" distL="114300" distR="114300" simplePos="0" relativeHeight="251659264" behindDoc="0" locked="1" layoutInCell="1" allowOverlap="1" wp14:anchorId="7A7FBB06" wp14:editId="1136BFF5">
                  <wp:simplePos x="0" y="0"/>
                  <mc:AlternateContent>
                    <mc:Choice Requires="wp14">
                      <wp:positionH relativeFrom="page">
                        <wp14:pctPosHOffset>8800</wp14:pctPosHOffset>
                      </wp:positionH>
                    </mc:Choice>
                    <mc:Fallback>
                      <wp:positionH relativeFrom="page">
                        <wp:posOffset>683895</wp:posOffset>
                      </wp:positionH>
                    </mc:Fallback>
                  </mc:AlternateContent>
                  <wp:positionV relativeFrom="margin">
                    <wp:posOffset>0</wp:posOffset>
                  </wp:positionV>
                  <wp:extent cx="2148840" cy="8458200"/>
                  <wp:effectExtent l="0" t="0" r="3810" b="0"/>
                  <wp:wrapSquare wrapText="bothSides"/>
                  <wp:docPr id="3" name="Text Box 2" descr="Sidebar text box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48840" cy="845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tbl>
                              <w:tblPr>
                                <w:tblStyle w:val="Tabelacomgrade"/>
                                <w:tblW w:w="5000" w:type="pct"/>
                                <w:tblBorders>
                                  <w:top w:val="single" w:sz="18" w:space="0" w:color="864A04" w:themeColor="accent1" w:themeShade="80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  <w:tblDescription w:val="Layout table"/>
                              </w:tblPr>
                              <w:tblGrid>
                                <w:gridCol w:w="3370"/>
                              </w:tblGrid>
                              <w:tr w:rsidR="002C0739" w:rsidTr="002C0739">
                                <w:trPr>
                                  <w:tblHeader/>
                                </w:trPr>
                                <w:tc>
                                  <w:tcPr>
                                    <w:tcW w:w="1959" w:type="dxa"/>
                                  </w:tcPr>
                                  <w:sdt>
                                    <w:sdtPr>
                                      <w:alias w:val="Your Name"/>
                                      <w:tag w:val="Your Name"/>
                                      <w:id w:val="-1386862643"/>
                                      <w:placeholder>
                                        <w:docPart w:val="7BC62B4C8619441A9A4AA5D985DADF01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15:appearance w15:val="hidden"/>
                                      <w:text w:multiLine="1"/>
                                    </w:sdtPr>
                                    <w:sdtEndPr/>
                                    <w:sdtContent>
                                      <w:p w:rsidR="002C0739" w:rsidRPr="00187B92" w:rsidRDefault="00DE61BC" w:rsidP="00187B92">
                                        <w:pPr>
                                          <w:pStyle w:val="Ttulo"/>
                                        </w:pPr>
                                        <w:r>
                                          <w:t>Roberta Santana Luz</w:t>
                                        </w:r>
                                      </w:p>
                                    </w:sdtContent>
                                  </w:sdt>
                                  <w:p w:rsidR="002C0739" w:rsidRPr="00970D57" w:rsidRDefault="00884425" w:rsidP="00970D57">
                                    <w:pPr>
                                      <w:pStyle w:val="Subttulo"/>
                                    </w:pPr>
                                    <w:sdt>
                                      <w:sdtPr>
                                        <w:alias w:val="Position Title"/>
                                        <w:tag w:val=""/>
                                        <w:id w:val="1172679710"/>
                                        <w:placeholder>
                                          <w:docPart w:val="28DD595125F3429CABEA241E3242D9B5"/>
                                        </w:placeholder>
  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  <w15:appearance w15:val="hidden"/>
                                        <w:text w:multiLine="1"/>
                                      </w:sdtPr>
                                      <w:sdtEndPr/>
                                      <w:sdtContent>
                                        <w:r w:rsidR="00695CC4">
                                          <w:t>28 anos</w:t>
                                        </w:r>
                                      </w:sdtContent>
                                    </w:sdt>
                                  </w:p>
                                </w:tc>
                              </w:tr>
                            </w:tbl>
                            <w:p w:rsidR="009F0771" w:rsidRDefault="00884425"/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7FBB06"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alt="Sidebar text box" style="position:absolute;left:0;text-align:left;margin-left:0;margin-top:0;width:169.2pt;height:666pt;z-index:251659264;visibility:visible;mso-wrap-style:square;mso-width-percent:0;mso-height-percent:0;mso-left-percent:88;mso-wrap-distance-left:9pt;mso-wrap-distance-top:3.6pt;mso-wrap-distance-right:9pt;mso-wrap-distance-bottom:3.6pt;mso-position-horizontal-relative:page;mso-position-vertical:absolute;mso-position-vertical-relative:margin;mso-width-percent:0;mso-height-percent:0;mso-left-percent:88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" filled="f" stroked="f">
                  <v:textbox inset="0,0,0,0">
                    <w:txbxContent>
                      <w:tbl>
                        <w:tblPr>
                          <w:tblStyle w:val="Tabelacomgrade"/>
                          <w:tblW w:w="5000" w:type="pct"/>
                          <w:tblBorders>
                            <w:top w:val="single" w:sz="18" w:space="0" w:color="864A04" w:themeColor="accent1" w:themeShade="8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  <w:tblDescription w:val="Layout table"/>
                        </w:tblPr>
                        <w:tblGrid>
                          <w:gridCol w:w="3370"/>
                        </w:tblGrid>
                        <w:tr w:rsidR="002C0739" w:rsidTr="002C0739">
                          <w:trPr>
                            <w:tblHeader/>
                          </w:trPr>
                          <w:tc>
                            <w:tcPr>
                              <w:tcW w:w="1959" w:type="dxa"/>
                            </w:tcPr>
                            <w:sdt>
                              <w:sdtPr>
                                <w:alias w:val="Your Name"/>
                                <w:tag w:val="Your Name"/>
                                <w:id w:val="-1386862643"/>
                                <w:placeholder>
                                  <w:docPart w:val="7BC62B4C8619441A9A4AA5D985DADF01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15:appearance w15:val="hidden"/>
                                <w:text w:multiLine="1"/>
                              </w:sdtPr>
                              <w:sdtEndPr/>
                              <w:sdtContent>
                                <w:p w:rsidR="002C0739" w:rsidRPr="00187B92" w:rsidRDefault="00DE61BC" w:rsidP="00187B92">
                                  <w:pPr>
                                    <w:pStyle w:val="Ttulo"/>
                                  </w:pPr>
                                  <w:r>
                                    <w:t>Roberta Santana Luz</w:t>
                                  </w:r>
                                </w:p>
                              </w:sdtContent>
                            </w:sdt>
                            <w:p w:rsidR="002C0739" w:rsidRPr="00970D57" w:rsidRDefault="00884425" w:rsidP="00970D57">
                              <w:pPr>
                                <w:pStyle w:val="Subttulo"/>
                              </w:pPr>
                              <w:sdt>
                                <w:sdtPr>
                                  <w:alias w:val="Position Title"/>
                                  <w:tag w:val=""/>
                                  <w:id w:val="1172679710"/>
                                  <w:placeholder>
                                    <w:docPart w:val="28DD595125F3429CABEA241E3242D9B5"/>
                                  </w:placeholder>
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<w15:appearance w15:val="hidden"/>
                                  <w:text w:multiLine="1"/>
                                </w:sdtPr>
                                <w:sdtEndPr/>
                                <w:sdtContent>
                                  <w:r w:rsidR="00695CC4">
                                    <w:t>28 anos</w:t>
                                  </w:r>
                                </w:sdtContent>
                              </w:sdt>
                            </w:p>
                          </w:tc>
                        </w:tr>
                      </w:tbl>
                      <w:p w:rsidR="009F0771" w:rsidRDefault="00884425"/>
                    </w:txbxContent>
                  </v:textbox>
                  <w10:wrap type="square" anchorx="page" anchory="margin"/>
                  <w10:anchorlock/>
                </v:shape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14098E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6CA5045"/>
    <w:multiLevelType w:val="hybridMultilevel"/>
    <w:tmpl w:val="5128C31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9C90542"/>
    <w:multiLevelType w:val="hybridMultilevel"/>
    <w:tmpl w:val="E0C2125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50E8246E"/>
    <w:multiLevelType w:val="hybridMultilevel"/>
    <w:tmpl w:val="7E04D95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9794506"/>
    <w:multiLevelType w:val="hybridMultilevel"/>
    <w:tmpl w:val="9EF83F6E"/>
    <w:lvl w:ilvl="0" w:tplc="DF683514">
      <w:numFmt w:val="bullet"/>
      <w:lvlText w:val="•"/>
      <w:lvlJc w:val="left"/>
      <w:pPr>
        <w:ind w:left="716" w:hanging="432"/>
      </w:pPr>
      <w:rPr>
        <w:rFonts w:ascii="Calibri Light" w:eastAsiaTheme="minorHAnsi" w:hAnsi="Calibri Light" w:cs="Calibri Light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CC4"/>
    <w:rsid w:val="00157B6F"/>
    <w:rsid w:val="00187B92"/>
    <w:rsid w:val="00293B83"/>
    <w:rsid w:val="002C0739"/>
    <w:rsid w:val="0039505A"/>
    <w:rsid w:val="00486E5D"/>
    <w:rsid w:val="0053797F"/>
    <w:rsid w:val="00581FC8"/>
    <w:rsid w:val="00695CC4"/>
    <w:rsid w:val="006A3CE7"/>
    <w:rsid w:val="006B6D95"/>
    <w:rsid w:val="00884425"/>
    <w:rsid w:val="008C33FB"/>
    <w:rsid w:val="008F23FA"/>
    <w:rsid w:val="00C1291A"/>
    <w:rsid w:val="00D70063"/>
    <w:rsid w:val="00DE61BC"/>
    <w:rsid w:val="00EB3445"/>
    <w:rsid w:val="00FD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893C39-5FE0-43B6-A602-3B79CB66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8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B6F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B3445"/>
    <w:pPr>
      <w:keepNext/>
      <w:keepLines/>
      <w:pBdr>
        <w:top w:val="single" w:sz="4" w:space="6" w:color="864A04" w:themeColor="accent1" w:themeShade="80"/>
      </w:pBdr>
      <w:spacing w:before="120" w:after="0" w:line="240" w:lineRule="auto"/>
      <w:contextualSpacing/>
      <w:outlineLvl w:val="0"/>
    </w:pPr>
    <w:rPr>
      <w:rFonts w:asciiTheme="majorHAnsi" w:eastAsiaTheme="majorEastAsia" w:hAnsiTheme="majorHAnsi" w:cstheme="majorBidi"/>
      <w:caps/>
      <w:color w:val="8C0808"/>
      <w:sz w:val="28"/>
      <w:szCs w:val="32"/>
      <w:lang w:eastAsia="ja-JP"/>
    </w:rPr>
  </w:style>
  <w:style w:type="paragraph" w:styleId="Ttulo2">
    <w:name w:val="heading 2"/>
    <w:basedOn w:val="Normal"/>
    <w:link w:val="Ttulo2Char"/>
    <w:uiPriority w:val="9"/>
    <w:unhideWhenUsed/>
    <w:qFormat/>
    <w:rsid w:val="00EB3445"/>
    <w:pPr>
      <w:keepNext/>
      <w:keepLines/>
      <w:spacing w:before="480" w:after="0" w:line="240" w:lineRule="auto"/>
      <w:contextualSpacing/>
      <w:outlineLvl w:val="1"/>
    </w:pPr>
    <w:rPr>
      <w:rFonts w:asciiTheme="majorHAnsi" w:eastAsiaTheme="majorEastAsia" w:hAnsiTheme="majorHAnsi" w:cstheme="majorBidi"/>
      <w:caps/>
      <w:color w:val="8C0808"/>
      <w:sz w:val="28"/>
      <w:szCs w:val="26"/>
      <w:lang w:eastAsia="ja-JP"/>
    </w:rPr>
  </w:style>
  <w:style w:type="paragraph" w:styleId="Ttulo3">
    <w:name w:val="heading 3"/>
    <w:basedOn w:val="Normal"/>
    <w:next w:val="Ttulo4"/>
    <w:link w:val="Ttulo3Char"/>
    <w:uiPriority w:val="9"/>
    <w:unhideWhenUsed/>
    <w:qFormat/>
    <w:rsid w:val="008F23FA"/>
    <w:pPr>
      <w:keepNext/>
      <w:keepLines/>
      <w:pBdr>
        <w:top w:val="single" w:sz="4" w:space="1" w:color="8C0808"/>
      </w:pBdr>
      <w:spacing w:after="0" w:line="240" w:lineRule="auto"/>
      <w:contextualSpacing/>
      <w:outlineLvl w:val="2"/>
    </w:pPr>
    <w:rPr>
      <w:rFonts w:asciiTheme="majorHAnsi" w:eastAsiaTheme="majorEastAsia" w:hAnsiTheme="majorHAnsi" w:cstheme="majorBidi"/>
      <w:caps/>
      <w:color w:val="8C0808"/>
      <w:sz w:val="36"/>
      <w:lang w:eastAsia="ja-JP"/>
    </w:rPr>
  </w:style>
  <w:style w:type="paragraph" w:styleId="Ttulo4">
    <w:name w:val="heading 4"/>
    <w:basedOn w:val="Normal"/>
    <w:next w:val="Ttulo5"/>
    <w:link w:val="Ttulo4Char"/>
    <w:uiPriority w:val="9"/>
    <w:unhideWhenUsed/>
    <w:qFormat/>
    <w:rsid w:val="008C33FB"/>
    <w:pPr>
      <w:keepNext/>
      <w:keepLines/>
      <w:spacing w:before="120" w:after="0" w:line="240" w:lineRule="auto"/>
      <w:contextualSpacing/>
      <w:outlineLvl w:val="3"/>
    </w:pPr>
    <w:rPr>
      <w:rFonts w:asciiTheme="majorHAnsi" w:eastAsiaTheme="majorEastAsia" w:hAnsiTheme="majorHAnsi" w:cstheme="majorBidi"/>
      <w:b/>
      <w:iCs/>
      <w:caps/>
      <w:sz w:val="28"/>
      <w:lang w:eastAsia="ja-JP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87B92"/>
    <w:pPr>
      <w:keepNext/>
      <w:keepLines/>
      <w:spacing w:after="0" w:line="240" w:lineRule="auto"/>
      <w:outlineLvl w:val="4"/>
    </w:pPr>
    <w:rPr>
      <w:rFonts w:eastAsiaTheme="minorEastAsia" w:cstheme="majorBidi"/>
      <w:caps/>
      <w:sz w:val="28"/>
      <w:lang w:eastAsia="ja-JP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B344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8C080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B3445"/>
    <w:rPr>
      <w:rFonts w:asciiTheme="majorHAnsi" w:eastAsiaTheme="majorEastAsia" w:hAnsiTheme="majorHAnsi" w:cstheme="majorBidi"/>
      <w:caps/>
      <w:color w:val="8C0808"/>
      <w:sz w:val="28"/>
      <w:szCs w:val="32"/>
      <w:lang w:eastAsia="ja-JP"/>
    </w:rPr>
  </w:style>
  <w:style w:type="character" w:customStyle="1" w:styleId="Ttulo2Char">
    <w:name w:val="Título 2 Char"/>
    <w:basedOn w:val="Fontepargpadro"/>
    <w:link w:val="Ttulo2"/>
    <w:uiPriority w:val="9"/>
    <w:rsid w:val="00EB3445"/>
    <w:rPr>
      <w:rFonts w:asciiTheme="majorHAnsi" w:eastAsiaTheme="majorEastAsia" w:hAnsiTheme="majorHAnsi" w:cstheme="majorBidi"/>
      <w:caps/>
      <w:color w:val="8C0808"/>
      <w:sz w:val="28"/>
      <w:szCs w:val="26"/>
      <w:lang w:eastAsia="ja-JP"/>
    </w:rPr>
  </w:style>
  <w:style w:type="character" w:customStyle="1" w:styleId="Ttulo3Char">
    <w:name w:val="Título 3 Char"/>
    <w:basedOn w:val="Fontepargpadro"/>
    <w:link w:val="Ttulo3"/>
    <w:uiPriority w:val="9"/>
    <w:rsid w:val="008F23FA"/>
    <w:rPr>
      <w:rFonts w:asciiTheme="majorHAnsi" w:eastAsiaTheme="majorEastAsia" w:hAnsiTheme="majorHAnsi" w:cstheme="majorBidi"/>
      <w:caps/>
      <w:color w:val="8C0808"/>
      <w:sz w:val="36"/>
      <w:lang w:eastAsia="ja-JP"/>
    </w:rPr>
  </w:style>
  <w:style w:type="character" w:customStyle="1" w:styleId="Ttulo4Char">
    <w:name w:val="Título 4 Char"/>
    <w:basedOn w:val="Fontepargpadro"/>
    <w:link w:val="Ttulo4"/>
    <w:uiPriority w:val="9"/>
    <w:rsid w:val="008C33FB"/>
    <w:rPr>
      <w:rFonts w:asciiTheme="majorHAnsi" w:eastAsiaTheme="majorEastAsia" w:hAnsiTheme="majorHAnsi" w:cstheme="majorBidi"/>
      <w:b/>
      <w:iCs/>
      <w:caps/>
      <w:sz w:val="28"/>
      <w:lang w:eastAsia="ja-JP"/>
    </w:rPr>
  </w:style>
  <w:style w:type="character" w:customStyle="1" w:styleId="Ttulo5Char">
    <w:name w:val="Título 5 Char"/>
    <w:basedOn w:val="Fontepargpadro"/>
    <w:link w:val="Ttulo5"/>
    <w:uiPriority w:val="9"/>
    <w:rsid w:val="00187B92"/>
    <w:rPr>
      <w:rFonts w:eastAsiaTheme="minorEastAsia" w:cstheme="majorBidi"/>
      <w:caps/>
      <w:sz w:val="28"/>
      <w:lang w:eastAsia="ja-JP"/>
    </w:rPr>
  </w:style>
  <w:style w:type="paragraph" w:styleId="Cabealho">
    <w:name w:val="header"/>
    <w:basedOn w:val="Normal"/>
    <w:link w:val="CabealhoChar"/>
    <w:uiPriority w:val="99"/>
    <w:unhideWhenUsed/>
    <w:rsid w:val="00187B92"/>
    <w:pPr>
      <w:spacing w:after="0" w:line="240" w:lineRule="auto"/>
      <w:ind w:left="-3787"/>
    </w:pPr>
    <w:rPr>
      <w:rFonts w:asciiTheme="majorHAnsi" w:eastAsiaTheme="minorEastAsia" w:hAnsiTheme="majorHAnsi"/>
      <w:color w:val="864A04" w:themeColor="accent1" w:themeShade="80"/>
      <w:sz w:val="28"/>
      <w:lang w:eastAsia="ja-JP"/>
    </w:rPr>
  </w:style>
  <w:style w:type="character" w:customStyle="1" w:styleId="CabealhoChar">
    <w:name w:val="Cabeçalho Char"/>
    <w:basedOn w:val="Fontepargpadro"/>
    <w:link w:val="Cabealho"/>
    <w:uiPriority w:val="99"/>
    <w:rsid w:val="00187B92"/>
    <w:rPr>
      <w:rFonts w:asciiTheme="majorHAnsi" w:eastAsiaTheme="minorEastAsia" w:hAnsiTheme="majorHAnsi"/>
      <w:color w:val="864A04" w:themeColor="accent1" w:themeShade="80"/>
      <w:sz w:val="28"/>
      <w:lang w:eastAsia="ja-JP"/>
    </w:rPr>
  </w:style>
  <w:style w:type="table" w:styleId="Tabelacomgrade">
    <w:name w:val="Table Grid"/>
    <w:basedOn w:val="Tabelanormal"/>
    <w:uiPriority w:val="39"/>
    <w:rsid w:val="00D70063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actInfo">
    <w:name w:val="Contact Info"/>
    <w:basedOn w:val="Normal"/>
    <w:uiPriority w:val="10"/>
    <w:qFormat/>
    <w:rsid w:val="00187B92"/>
    <w:pPr>
      <w:spacing w:after="120"/>
    </w:pPr>
    <w:rPr>
      <w:rFonts w:eastAsiaTheme="minorEastAsia"/>
      <w:lang w:eastAsia="ja-JP"/>
    </w:rPr>
  </w:style>
  <w:style w:type="character" w:styleId="Forte">
    <w:name w:val="Strong"/>
    <w:basedOn w:val="Fontepargpadro"/>
    <w:uiPriority w:val="22"/>
    <w:qFormat/>
    <w:rsid w:val="00D70063"/>
    <w:rPr>
      <w:b/>
      <w:bCs/>
    </w:rPr>
  </w:style>
  <w:style w:type="paragraph" w:styleId="Ttulo">
    <w:name w:val="Title"/>
    <w:basedOn w:val="Normal"/>
    <w:link w:val="TtuloChar"/>
    <w:uiPriority w:val="1"/>
    <w:qFormat/>
    <w:rsid w:val="00EB3445"/>
    <w:pPr>
      <w:spacing w:before="60" w:after="0" w:line="240" w:lineRule="auto"/>
      <w:contextualSpacing/>
    </w:pPr>
    <w:rPr>
      <w:rFonts w:asciiTheme="majorHAnsi" w:eastAsiaTheme="majorEastAsia" w:hAnsiTheme="majorHAnsi" w:cstheme="majorBidi"/>
      <w:caps/>
      <w:color w:val="8C0808"/>
      <w:kern w:val="28"/>
      <w:sz w:val="32"/>
      <w:szCs w:val="56"/>
      <w:lang w:eastAsia="ja-JP"/>
    </w:rPr>
  </w:style>
  <w:style w:type="character" w:customStyle="1" w:styleId="TtuloChar">
    <w:name w:val="Título Char"/>
    <w:basedOn w:val="Fontepargpadro"/>
    <w:link w:val="Ttulo"/>
    <w:uiPriority w:val="1"/>
    <w:rsid w:val="00EB3445"/>
    <w:rPr>
      <w:rFonts w:asciiTheme="majorHAnsi" w:eastAsiaTheme="majorEastAsia" w:hAnsiTheme="majorHAnsi" w:cstheme="majorBidi"/>
      <w:caps/>
      <w:color w:val="8C0808"/>
      <w:kern w:val="28"/>
      <w:sz w:val="32"/>
      <w:szCs w:val="56"/>
      <w:lang w:eastAsia="ja-JP"/>
    </w:rPr>
  </w:style>
  <w:style w:type="paragraph" w:customStyle="1" w:styleId="Photo">
    <w:name w:val="Photo"/>
    <w:basedOn w:val="Normal"/>
    <w:qFormat/>
    <w:rsid w:val="00187B92"/>
    <w:pPr>
      <w:pBdr>
        <w:top w:val="single" w:sz="18" w:space="2" w:color="864A04" w:themeColor="accent1" w:themeShade="80"/>
        <w:bottom w:val="single" w:sz="18" w:space="2" w:color="864A04" w:themeColor="accent1" w:themeShade="80"/>
      </w:pBdr>
      <w:spacing w:after="0" w:line="240" w:lineRule="auto"/>
      <w:jc w:val="center"/>
    </w:pPr>
    <w:rPr>
      <w:rFonts w:eastAsiaTheme="minorEastAsia"/>
      <w:lang w:eastAsia="ja-JP"/>
    </w:rPr>
  </w:style>
  <w:style w:type="paragraph" w:styleId="Subttulo">
    <w:name w:val="Subtitle"/>
    <w:basedOn w:val="Normal"/>
    <w:link w:val="SubttuloChar"/>
    <w:uiPriority w:val="2"/>
    <w:qFormat/>
    <w:rsid w:val="008C33FB"/>
    <w:pPr>
      <w:numPr>
        <w:ilvl w:val="1"/>
      </w:numPr>
      <w:spacing w:after="640" w:line="240" w:lineRule="auto"/>
      <w:contextualSpacing/>
    </w:pPr>
    <w:rPr>
      <w:rFonts w:asciiTheme="majorHAnsi" w:eastAsiaTheme="minorEastAsia" w:hAnsiTheme="majorHAnsi"/>
      <w:caps/>
      <w:color w:val="5A5A5A" w:themeColor="text1" w:themeTint="A5"/>
      <w:lang w:eastAsia="ja-JP"/>
    </w:rPr>
  </w:style>
  <w:style w:type="character" w:customStyle="1" w:styleId="SubttuloChar">
    <w:name w:val="Subtítulo Char"/>
    <w:basedOn w:val="Fontepargpadro"/>
    <w:link w:val="Subttulo"/>
    <w:uiPriority w:val="2"/>
    <w:rsid w:val="008C33FB"/>
    <w:rPr>
      <w:rFonts w:asciiTheme="majorHAnsi" w:eastAsiaTheme="minorEastAsia" w:hAnsiTheme="majorHAnsi"/>
      <w:caps/>
      <w:color w:val="5A5A5A" w:themeColor="text1" w:themeTint="A5"/>
      <w:lang w:eastAsia="ja-JP"/>
    </w:rPr>
  </w:style>
  <w:style w:type="paragraph" w:styleId="Rodap">
    <w:name w:val="footer"/>
    <w:basedOn w:val="Normal"/>
    <w:link w:val="RodapChar"/>
    <w:uiPriority w:val="99"/>
    <w:unhideWhenUsed/>
    <w:rsid w:val="00187B92"/>
    <w:pPr>
      <w:spacing w:after="0" w:line="240" w:lineRule="auto"/>
    </w:pPr>
    <w:rPr>
      <w:rFonts w:eastAsiaTheme="minorEastAsia"/>
      <w:lang w:eastAsia="ja-JP"/>
    </w:rPr>
  </w:style>
  <w:style w:type="character" w:customStyle="1" w:styleId="RodapChar">
    <w:name w:val="Rodapé Char"/>
    <w:basedOn w:val="Fontepargpadro"/>
    <w:link w:val="Rodap"/>
    <w:uiPriority w:val="99"/>
    <w:rsid w:val="00187B92"/>
    <w:rPr>
      <w:rFonts w:eastAsiaTheme="minorEastAsia"/>
      <w:lang w:eastAsia="ja-JP"/>
    </w:rPr>
  </w:style>
  <w:style w:type="character" w:styleId="TextodoEspaoReservado">
    <w:name w:val="Placeholder Text"/>
    <w:basedOn w:val="Fontepargpadro"/>
    <w:uiPriority w:val="99"/>
    <w:semiHidden/>
    <w:rsid w:val="00187B92"/>
    <w:rPr>
      <w:color w:val="808080"/>
    </w:rPr>
  </w:style>
  <w:style w:type="character" w:styleId="Hyperlink">
    <w:name w:val="Hyperlink"/>
    <w:basedOn w:val="Fontepargpadro"/>
    <w:uiPriority w:val="99"/>
    <w:unhideWhenUsed/>
    <w:rsid w:val="00695CC4"/>
    <w:rPr>
      <w:color w:val="0563C1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B3445"/>
    <w:rPr>
      <w:rFonts w:asciiTheme="majorHAnsi" w:eastAsiaTheme="majorEastAsia" w:hAnsiTheme="majorHAnsi" w:cstheme="majorBidi"/>
      <w:color w:val="8C0808"/>
    </w:rPr>
  </w:style>
  <w:style w:type="paragraph" w:styleId="PargrafodaLista">
    <w:name w:val="List Paragraph"/>
    <w:basedOn w:val="Normal"/>
    <w:uiPriority w:val="34"/>
    <w:unhideWhenUsed/>
    <w:qFormat/>
    <w:rsid w:val="008F23FA"/>
    <w:pPr>
      <w:ind w:left="720"/>
      <w:contextualSpacing/>
    </w:pPr>
  </w:style>
  <w:style w:type="paragraph" w:styleId="Commarcadores">
    <w:name w:val="List Bullet"/>
    <w:basedOn w:val="Normal"/>
    <w:uiPriority w:val="99"/>
    <w:semiHidden/>
    <w:unhideWhenUsed/>
    <w:rsid w:val="00C1291A"/>
    <w:pPr>
      <w:numPr>
        <w:numId w:val="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modelodecurriculogratis.com.br/objetivo-profissional-para-curriculo-exemplos-prontos-para-copia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delodecurriculogratis.com.br/objetivo-profissional-para-curriculo-exemplos-prontos-para-copiar/" TargetMode="Externa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queline\Desktop\-%20PROJETOS\-%20Leandro%202018\Modelo%20de%20Carta%20de%20Apresenta&#231;&#227;o%20para%20Curriculo%2006\Modelo%20de%20Curr&#237;culo%20Pronto%20para%20Baixar%20e%20Preencher%201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C0D36580FE44A0AA73D07E72D9EC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C47CBC-1541-4D32-8B22-0E58DA28FE52}"/>
      </w:docPartPr>
      <w:docPartBody>
        <w:p w:rsidR="00000000" w:rsidRDefault="00A734F5">
          <w:pPr>
            <w:pStyle w:val="B4C0D36580FE44A0AA73D07E72D9ECCB"/>
          </w:pPr>
          <w:r>
            <w:rPr>
              <w:rStyle w:val="TextodoEspaoReservado"/>
            </w:rPr>
            <w:t>Your Name</w:t>
          </w:r>
        </w:p>
      </w:docPartBody>
    </w:docPart>
    <w:docPart>
      <w:docPartPr>
        <w:name w:val="610A11229A8C4351BBB8C677586260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A9B890-79A4-497F-B1CF-7C726C4FA7A3}"/>
      </w:docPartPr>
      <w:docPartBody>
        <w:p w:rsidR="00000000" w:rsidRDefault="00A734F5">
          <w:pPr>
            <w:pStyle w:val="610A11229A8C4351BBB8C677586260EB"/>
          </w:pPr>
          <w:r>
            <w:t>Position Title</w:t>
          </w:r>
        </w:p>
      </w:docPartBody>
    </w:docPart>
    <w:docPart>
      <w:docPartPr>
        <w:name w:val="7BC62B4C8619441A9A4AA5D985DADF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FB6E31-DC71-4785-9606-67896409F0FB}"/>
      </w:docPartPr>
      <w:docPartBody>
        <w:p w:rsidR="00000000" w:rsidRDefault="00A734F5">
          <w:pPr>
            <w:pStyle w:val="7BC62B4C8619441A9A4AA5D985DADF01"/>
          </w:pPr>
          <w:r>
            <w:t>Your Name</w:t>
          </w:r>
        </w:p>
      </w:docPartBody>
    </w:docPart>
    <w:docPart>
      <w:docPartPr>
        <w:name w:val="28DD595125F3429CABEA241E3242D9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4EF1E7-324F-4A24-B832-9740C4EA71FB}"/>
      </w:docPartPr>
      <w:docPartBody>
        <w:p w:rsidR="00000000" w:rsidRDefault="00A734F5">
          <w:pPr>
            <w:pStyle w:val="28DD595125F3429CABEA241E3242D9B5"/>
          </w:pPr>
          <w:r>
            <w:t>Position Title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D52"/>
    <w:rsid w:val="00572D52"/>
    <w:rsid w:val="00A7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7BEA7A65EAA42FE8F4E2B2FA7968B70">
    <w:name w:val="D7BEA7A65EAA42FE8F4E2B2FA7968B70"/>
  </w:style>
  <w:style w:type="paragraph" w:customStyle="1" w:styleId="8FADE34A6CC74F14B95A4CC5FFD9703D">
    <w:name w:val="8FADE34A6CC74F14B95A4CC5FFD9703D"/>
  </w:style>
  <w:style w:type="paragraph" w:customStyle="1" w:styleId="A510DA25179C490ABC0E35CE08EC26B1">
    <w:name w:val="A510DA25179C490ABC0E35CE08EC26B1"/>
  </w:style>
  <w:style w:type="paragraph" w:customStyle="1" w:styleId="C8D47AF7AD034B54B02C0CBD58773C03">
    <w:name w:val="C8D47AF7AD034B54B02C0CBD58773C03"/>
  </w:style>
  <w:style w:type="paragraph" w:customStyle="1" w:styleId="5E853328FC9E47C8BA29DD27A9F2BC3B">
    <w:name w:val="5E853328FC9E47C8BA29DD27A9F2BC3B"/>
  </w:style>
  <w:style w:type="paragraph" w:customStyle="1" w:styleId="6BB6268344EF47F1AA3962E419949354">
    <w:name w:val="6BB6268344EF47F1AA3962E419949354"/>
  </w:style>
  <w:style w:type="paragraph" w:customStyle="1" w:styleId="7A2149A11A194F20BBFF41556FDCCB44">
    <w:name w:val="7A2149A11A194F20BBFF41556FDCCB44"/>
  </w:style>
  <w:style w:type="paragraph" w:customStyle="1" w:styleId="B73F4466CA3340F18B20819A863DDA03">
    <w:name w:val="B73F4466CA3340F18B20819A863DDA03"/>
  </w:style>
  <w:style w:type="paragraph" w:customStyle="1" w:styleId="19E1069E42724B3281170215829572C9">
    <w:name w:val="19E1069E42724B3281170215829572C9"/>
  </w:style>
  <w:style w:type="paragraph" w:customStyle="1" w:styleId="A0E58B1196744F6C80420A5E4112C376">
    <w:name w:val="A0E58B1196744F6C80420A5E4112C376"/>
  </w:style>
  <w:style w:type="paragraph" w:customStyle="1" w:styleId="AE7FA84254BA4F949E5E7797C7B4FA9C">
    <w:name w:val="AE7FA84254BA4F949E5E7797C7B4FA9C"/>
  </w:style>
  <w:style w:type="paragraph" w:customStyle="1" w:styleId="EEFFD172A6F34C029AF07868B23A3F62">
    <w:name w:val="EEFFD172A6F34C029AF07868B23A3F62"/>
  </w:style>
  <w:style w:type="paragraph" w:customStyle="1" w:styleId="FAC7E7273C5E410FBB9F0AC0D958A5ED">
    <w:name w:val="FAC7E7273C5E410FBB9F0AC0D958A5ED"/>
  </w:style>
  <w:style w:type="paragraph" w:customStyle="1" w:styleId="BAAFA26959B144AA95744539285AAC19">
    <w:name w:val="BAAFA26959B144AA95744539285AAC19"/>
  </w:style>
  <w:style w:type="paragraph" w:customStyle="1" w:styleId="29A5930D84A24CA4971635D35B26FD75">
    <w:name w:val="29A5930D84A24CA4971635D35B26FD75"/>
  </w:style>
  <w:style w:type="paragraph" w:customStyle="1" w:styleId="F87F91ED7BFA4FB9AAB9C97CF71EBEF6">
    <w:name w:val="F87F91ED7BFA4FB9AAB9C97CF71EBEF6"/>
  </w:style>
  <w:style w:type="paragraph" w:customStyle="1" w:styleId="FA57814CF1BC42B185D972C48F4B4491">
    <w:name w:val="FA57814CF1BC42B185D972C48F4B4491"/>
  </w:style>
  <w:style w:type="character" w:styleId="TextodoEspaoReservado">
    <w:name w:val="Placeholder Text"/>
    <w:basedOn w:val="Fontepargpadro"/>
    <w:uiPriority w:val="99"/>
    <w:semiHidden/>
    <w:rPr>
      <w:color w:val="808080"/>
    </w:rPr>
  </w:style>
  <w:style w:type="paragraph" w:customStyle="1" w:styleId="B4C0D36580FE44A0AA73D07E72D9ECCB">
    <w:name w:val="B4C0D36580FE44A0AA73D07E72D9ECCB"/>
  </w:style>
  <w:style w:type="paragraph" w:customStyle="1" w:styleId="610A11229A8C4351BBB8C677586260EB">
    <w:name w:val="610A11229A8C4351BBB8C677586260EB"/>
  </w:style>
  <w:style w:type="paragraph" w:customStyle="1" w:styleId="5C3404C507434CAAB1709F83C76F620B">
    <w:name w:val="5C3404C507434CAAB1709F83C76F620B"/>
  </w:style>
  <w:style w:type="paragraph" w:customStyle="1" w:styleId="E9292541175D4C1EB28420F0BB15D167">
    <w:name w:val="E9292541175D4C1EB28420F0BB15D167"/>
  </w:style>
  <w:style w:type="paragraph" w:customStyle="1" w:styleId="2DDE5EC4E2634BF98FA308C5A6F12A98">
    <w:name w:val="2DDE5EC4E2634BF98FA308C5A6F12A98"/>
  </w:style>
  <w:style w:type="paragraph" w:customStyle="1" w:styleId="333AC89D62DD42E793160E69BBAF2258">
    <w:name w:val="333AC89D62DD42E793160E69BBAF2258"/>
  </w:style>
  <w:style w:type="paragraph" w:customStyle="1" w:styleId="66159B7C282E4EC3BCBF841BF43108E3">
    <w:name w:val="66159B7C282E4EC3BCBF841BF43108E3"/>
  </w:style>
  <w:style w:type="paragraph" w:customStyle="1" w:styleId="45E0CEE097EA416C81C001CA3A47D22B">
    <w:name w:val="45E0CEE097EA416C81C001CA3A47D22B"/>
  </w:style>
  <w:style w:type="paragraph" w:customStyle="1" w:styleId="781D513987D145989861CE604D24B459">
    <w:name w:val="781D513987D145989861CE604D24B459"/>
  </w:style>
  <w:style w:type="paragraph" w:customStyle="1" w:styleId="C94F1B83C07845AA89036616CF4254FB">
    <w:name w:val="C94F1B83C07845AA89036616CF4254FB"/>
  </w:style>
  <w:style w:type="paragraph" w:customStyle="1" w:styleId="7BC62B4C8619441A9A4AA5D985DADF01">
    <w:name w:val="7BC62B4C8619441A9A4AA5D985DADF01"/>
  </w:style>
  <w:style w:type="paragraph" w:customStyle="1" w:styleId="28DD595125F3429CABEA241E3242D9B5">
    <w:name w:val="28DD595125F3429CABEA241E3242D9B5"/>
  </w:style>
  <w:style w:type="paragraph" w:customStyle="1" w:styleId="C79B13431E9149E88C40F5F7CBF6C9A2">
    <w:name w:val="C79B13431E9149E88C40F5F7CBF6C9A2"/>
    <w:rsid w:val="00572D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eme1">
  <a:themeElements>
    <a:clrScheme name="Custom 82">
      <a:dk1>
        <a:sysClr val="windowText" lastClr="000000"/>
      </a:dk1>
      <a:lt1>
        <a:sysClr val="window" lastClr="FFFFFF"/>
      </a:lt1>
      <a:dk2>
        <a:srgbClr val="333333"/>
      </a:dk2>
      <a:lt2>
        <a:srgbClr val="CCCCCC"/>
      </a:lt2>
      <a:accent1>
        <a:srgbClr val="F7931E"/>
      </a:accent1>
      <a:accent2>
        <a:srgbClr val="F06648"/>
      </a:accent2>
      <a:accent3>
        <a:srgbClr val="B27DC9"/>
      </a:accent3>
      <a:accent4>
        <a:srgbClr val="81A0E6"/>
      </a:accent4>
      <a:accent5>
        <a:srgbClr val="60C7C3"/>
      </a:accent5>
      <a:accent6>
        <a:srgbClr val="7ACC7B"/>
      </a:accent6>
      <a:hlink>
        <a:srgbClr val="0563C1"/>
      </a:hlink>
      <a:folHlink>
        <a:srgbClr val="954F72"/>
      </a:folHlink>
    </a:clrScheme>
    <a:fontScheme name="Custom 97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28 anos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Currículo Pronto para Baixar e Preencher 12.dotx</Template>
  <TotalTime>28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Santana Luz</dc:creator>
  <cp:keywords/>
  <dc:description/>
  <cp:lastModifiedBy>Jaqueline Tonetta</cp:lastModifiedBy>
  <cp:revision>4</cp:revision>
  <dcterms:created xsi:type="dcterms:W3CDTF">2018-01-29T12:39:00Z</dcterms:created>
  <dcterms:modified xsi:type="dcterms:W3CDTF">2018-01-29T13:07:00Z</dcterms:modified>
</cp:coreProperties>
</file>